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0A243" w14:textId="77777777" w:rsidR="008F5551" w:rsidRPr="0061298E" w:rsidRDefault="008F5551" w:rsidP="0061298E">
      <w:pPr>
        <w:rPr>
          <w:rStyle w:val="Enfasigrassetto"/>
          <w:b w:val="0"/>
        </w:rPr>
      </w:pPr>
    </w:p>
    <w:tbl>
      <w:tblPr>
        <w:tblW w:w="5219" w:type="pct"/>
        <w:tblCellSpacing w:w="11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3259"/>
        <w:gridCol w:w="709"/>
        <w:gridCol w:w="1278"/>
        <w:gridCol w:w="5100"/>
      </w:tblGrid>
      <w:tr w:rsidR="001F63B6" w:rsidRPr="000730BD" w14:paraId="634B0A10" w14:textId="77777777" w:rsidTr="0066311F">
        <w:trPr>
          <w:trHeight w:hRule="exact" w:val="710"/>
          <w:tblCellSpacing w:w="11" w:type="dxa"/>
        </w:trPr>
        <w:tc>
          <w:tcPr>
            <w:tcW w:w="3226" w:type="dxa"/>
            <w:shd w:val="clear" w:color="auto" w:fill="auto"/>
          </w:tcPr>
          <w:p w14:paraId="78CDF784" w14:textId="77777777" w:rsidR="001F63B6" w:rsidRPr="00050969" w:rsidRDefault="001F63B6" w:rsidP="0066311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TITOLO</w:t>
            </w:r>
          </w:p>
          <w:p w14:paraId="109D7AB1" w14:textId="77777777" w:rsidR="001F63B6" w:rsidRPr="00050969" w:rsidRDefault="001F63B6" w:rsidP="0066311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 xml:space="preserve">DEL </w:t>
            </w:r>
            <w:r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SEMINARIO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2EFFB263" w14:textId="77777777" w:rsidR="002E5EF7" w:rsidRPr="008F5551" w:rsidRDefault="002E5EF7" w:rsidP="002E5EF7">
            <w:pPr>
              <w:rPr>
                <w:rStyle w:val="Enfasicorsivo"/>
                <w:rFonts w:ascii="Calibri" w:hAnsi="Calibri"/>
                <w:b/>
                <w:color w:val="415272"/>
                <w:sz w:val="20"/>
                <w:szCs w:val="20"/>
              </w:rPr>
            </w:pPr>
            <w:r w:rsidRPr="008F5551">
              <w:rPr>
                <w:rStyle w:val="Enfasicorsivo"/>
                <w:rFonts w:ascii="Calibri" w:hAnsi="Calibri"/>
                <w:color w:val="415272"/>
                <w:sz w:val="20"/>
                <w:szCs w:val="20"/>
              </w:rPr>
              <w:t>1^ Giornata</w:t>
            </w:r>
          </w:p>
          <w:p w14:paraId="226B58AF" w14:textId="52C701E7" w:rsidR="002E5EF7" w:rsidRPr="008F5551" w:rsidRDefault="002E5EF7" w:rsidP="002E5EF7">
            <w:pPr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</w:pPr>
            <w:r w:rsidRPr="008F5551"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 xml:space="preserve">- </w:t>
            </w:r>
            <w:r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>Linee Guida ANAC 4</w:t>
            </w:r>
            <w:r w:rsidRPr="008F5551"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 xml:space="preserve">: </w:t>
            </w:r>
            <w:r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 xml:space="preserve">Le gare </w:t>
            </w:r>
            <w:r w:rsidRPr="008F5551"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>sotto soglia</w:t>
            </w:r>
            <w:r>
              <w:rPr>
                <w:rStyle w:val="Enfasicorsivo"/>
                <w:rFonts w:ascii="Calibri" w:hAnsi="Calibri"/>
                <w:b/>
                <w:i w:val="0"/>
                <w:color w:val="415272"/>
                <w:sz w:val="20"/>
                <w:szCs w:val="20"/>
              </w:rPr>
              <w:t xml:space="preserve"> – Il Mepa</w:t>
            </w:r>
          </w:p>
          <w:p w14:paraId="198D7841" w14:textId="786DE357" w:rsidR="001F63B6" w:rsidRPr="00912A36" w:rsidRDefault="001F63B6" w:rsidP="002E5EF7">
            <w:pPr>
              <w:rPr>
                <w:rStyle w:val="Enfasigrassetto"/>
                <w:rFonts w:ascii="Calibri" w:hAnsi="Calibri"/>
                <w:color w:val="943634"/>
              </w:rPr>
            </w:pPr>
          </w:p>
        </w:tc>
      </w:tr>
      <w:tr w:rsidR="001F63B6" w:rsidRPr="000730BD" w14:paraId="0DC9EB47" w14:textId="77777777" w:rsidTr="0066311F">
        <w:trPr>
          <w:trHeight w:hRule="exact" w:val="549"/>
          <w:tblCellSpacing w:w="11" w:type="dxa"/>
        </w:trPr>
        <w:tc>
          <w:tcPr>
            <w:tcW w:w="3226" w:type="dxa"/>
            <w:shd w:val="clear" w:color="auto" w:fill="auto"/>
          </w:tcPr>
          <w:p w14:paraId="50CDE758" w14:textId="77777777" w:rsidR="001F63B6" w:rsidRPr="00050969" w:rsidRDefault="001F63B6" w:rsidP="0066311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Data e sede di svolgimento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6310B84" w14:textId="47C4FF89" w:rsidR="001F63B6" w:rsidRPr="009F41FE" w:rsidRDefault="001F63B6" w:rsidP="0066311F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3</w:t>
            </w:r>
            <w:r w:rsidR="002E5EF7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1</w:t>
            </w: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 </w:t>
            </w:r>
            <w:r w:rsidR="002E5EF7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marzo</w:t>
            </w: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 2017</w:t>
            </w:r>
          </w:p>
          <w:p w14:paraId="229373B0" w14:textId="328A7E09" w:rsidR="001F63B6" w:rsidRPr="000730BD" w:rsidRDefault="002E5EF7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color w:val="943634"/>
                <w:sz w:val="18"/>
                <w:szCs w:val="18"/>
              </w:rPr>
              <w:t>Milano, A.O. Gaetano Pini</w:t>
            </w:r>
          </w:p>
        </w:tc>
      </w:tr>
      <w:tr w:rsidR="001F63B6" w:rsidRPr="000730BD" w14:paraId="18C6899A" w14:textId="77777777" w:rsidTr="0066311F">
        <w:trPr>
          <w:trHeight w:hRule="exact" w:val="1547"/>
          <w:tblCellSpacing w:w="11" w:type="dxa"/>
        </w:trPr>
        <w:tc>
          <w:tcPr>
            <w:tcW w:w="10302" w:type="dxa"/>
            <w:gridSpan w:val="4"/>
            <w:shd w:val="clear" w:color="auto" w:fill="auto"/>
            <w:vAlign w:val="center"/>
          </w:tcPr>
          <w:p w14:paraId="1653A916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Il Sottoscritto ________________________________________</w:t>
            </w:r>
          </w:p>
          <w:p w14:paraId="228A5D80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3131CD4B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In qualità di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_________________________________________      </w:t>
            </w:r>
          </w:p>
          <w:p w14:paraId="5E9D8F42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5D8DCF16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Dell’impresa __________________________________________</w:t>
            </w:r>
          </w:p>
          <w:p w14:paraId="244E5F5A" w14:textId="77777777" w:rsidR="001F63B6" w:rsidRPr="00E32A9C" w:rsidRDefault="001F63B6" w:rsidP="0066311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6DACC9CC" w14:textId="323CCCCF" w:rsidR="001F63B6" w:rsidRDefault="001F63B6" w:rsidP="002E5EF7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DICHIARA la Partecipazione al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seminario che si terrà a 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Milano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il 3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1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marzo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2017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organizzato da </w:t>
            </w:r>
            <w:r w:rsidR="002E5EF7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ALE e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Scuola Nazionale Servizi di:</w:t>
            </w:r>
          </w:p>
        </w:tc>
      </w:tr>
      <w:tr w:rsidR="001F63B6" w:rsidRPr="000730BD" w14:paraId="13A75B0F" w14:textId="77777777" w:rsidTr="0066311F">
        <w:trPr>
          <w:trHeight w:hRule="exact" w:val="431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399A167" w14:textId="6189E0E3" w:rsidR="001F63B6" w:rsidRPr="00050969" w:rsidRDefault="001F63B6" w:rsidP="0066311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Cognome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e Nome</w:t>
            </w:r>
            <w:r w:rsidR="002E5EF7">
              <w:rPr>
                <w:rStyle w:val="Enfasigrassetto"/>
                <w:rFonts w:ascii="Calibri" w:hAnsi="Calibri"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7D1B8B3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52E372CB" w14:textId="77777777" w:rsidTr="008E1693">
        <w:trPr>
          <w:trHeight w:hRule="exact" w:val="609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65D127D" w14:textId="77777777" w:rsidR="001F63B6" w:rsidRPr="00050969" w:rsidRDefault="001F63B6" w:rsidP="0066311F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Recapito Telefonico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B9AF631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5B3E8BBD" w14:textId="77777777" w:rsidTr="0066311F">
        <w:trPr>
          <w:trHeight w:hRule="exact" w:val="299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7AB7AA0A" w14:textId="01854D72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E-mail</w:t>
            </w:r>
            <w:r w:rsidR="002E5EF7"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730328BB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4D06BDAF" w14:textId="77777777" w:rsidTr="0066311F">
        <w:trPr>
          <w:trHeight w:hRule="exact" w:val="425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0983AA9B" w14:textId="67D7DC85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Ruolo ricoperto in Azienda</w:t>
            </w:r>
            <w:r w:rsidR="00194E8B">
              <w:rPr>
                <w:rFonts w:ascii="Calibri" w:hAnsi="Calibri"/>
                <w:b/>
                <w:sz w:val="16"/>
                <w:szCs w:val="16"/>
              </w:rPr>
              <w:t xml:space="preserve"> e Area</w:t>
            </w:r>
            <w:bookmarkStart w:id="0" w:name="_GoBack"/>
            <w:bookmarkEnd w:id="0"/>
            <w:r w:rsidR="002E5EF7"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1B34A0BA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2E5EF7" w:rsidRPr="000730BD" w14:paraId="26D61662" w14:textId="77777777" w:rsidTr="002E5EF7">
        <w:trPr>
          <w:trHeight w:hRule="exact" w:val="614"/>
          <w:tblCellSpacing w:w="11" w:type="dxa"/>
        </w:trPr>
        <w:tc>
          <w:tcPr>
            <w:tcW w:w="10302" w:type="dxa"/>
            <w:gridSpan w:val="4"/>
            <w:shd w:val="clear" w:color="auto" w:fill="auto"/>
            <w:vAlign w:val="center"/>
          </w:tcPr>
          <w:p w14:paraId="2BD1B33E" w14:textId="3673073A" w:rsidR="002E5EF7" w:rsidRPr="002E5EF7" w:rsidRDefault="002E5EF7" w:rsidP="0066311F">
            <w:pP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* dati obblig</w:t>
            </w:r>
            <w:r w:rsidRPr="002E5EF7"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atori</w:t>
            </w:r>
          </w:p>
        </w:tc>
      </w:tr>
      <w:tr w:rsidR="001F63B6" w:rsidRPr="000730BD" w14:paraId="698DC5E4" w14:textId="77777777" w:rsidTr="0066311F">
        <w:trPr>
          <w:trHeight w:hRule="exact" w:val="724"/>
          <w:tblCellSpacing w:w="11" w:type="dxa"/>
        </w:trPr>
        <w:tc>
          <w:tcPr>
            <w:tcW w:w="3226" w:type="dxa"/>
            <w:shd w:val="clear" w:color="auto" w:fill="auto"/>
            <w:vAlign w:val="center"/>
          </w:tcPr>
          <w:p w14:paraId="16A7D2AB" w14:textId="77777777" w:rsidR="001F63B6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EVENTUALI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D</w:t>
            </w:r>
            <w:r>
              <w:rPr>
                <w:rFonts w:ascii="Calibri" w:hAnsi="Calibri"/>
                <w:b/>
                <w:sz w:val="16"/>
                <w:szCs w:val="16"/>
              </w:rPr>
              <w:t>ATI PER LA FATTURAZIONE</w:t>
            </w:r>
          </w:p>
          <w:p w14:paraId="3F49B9C5" w14:textId="77777777" w:rsidR="001F63B6" w:rsidRPr="00050969" w:rsidRDefault="001F63B6" w:rsidP="0066311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(Ragione sociale, sede e indirizzo,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p.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Iva)</w:t>
            </w:r>
          </w:p>
        </w:tc>
        <w:tc>
          <w:tcPr>
            <w:tcW w:w="7054" w:type="dxa"/>
            <w:gridSpan w:val="3"/>
            <w:shd w:val="clear" w:color="auto" w:fill="auto"/>
          </w:tcPr>
          <w:p w14:paraId="0A6897A2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3D6B96CE" w14:textId="77777777" w:rsidTr="0066311F">
        <w:trPr>
          <w:trHeight w:hRule="exact" w:val="422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3D09D635" w14:textId="77777777" w:rsidR="001F63B6" w:rsidRPr="000730BD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QUOTA DI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 PARTECIPAZIONE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(apporre una </w:t>
            </w:r>
            <w:r>
              <w:rPr>
                <w:rFonts w:ascii="Calibri" w:hAnsi="Calibri"/>
                <w:b/>
                <w:sz w:val="16"/>
                <w:szCs w:val="16"/>
              </w:rPr>
              <w:t>X nella casella prescelta)</w:t>
            </w:r>
          </w:p>
        </w:tc>
      </w:tr>
      <w:tr w:rsidR="001F63B6" w:rsidRPr="000730BD" w14:paraId="3541D7D2" w14:textId="77777777" w:rsidTr="002E5EF7">
        <w:trPr>
          <w:trHeight w:hRule="exact" w:val="872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57859EAF" w14:textId="77777777" w:rsidR="002E5EF7" w:rsidRDefault="002E5EF7" w:rsidP="002E5EF7">
            <w:pPr>
              <w:spacing w:line="360" w:lineRule="auto"/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Gratuito per iscritti ALE </w:t>
            </w:r>
          </w:p>
          <w:p w14:paraId="638537B9" w14:textId="3C25731F" w:rsidR="001F63B6" w:rsidRPr="00693DE0" w:rsidRDefault="002E5EF7" w:rsidP="002E5EF7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e altre associate FARE</w:t>
            </w:r>
          </w:p>
        </w:tc>
        <w:tc>
          <w:tcPr>
            <w:tcW w:w="687" w:type="dxa"/>
            <w:shd w:val="clear" w:color="auto" w:fill="auto"/>
          </w:tcPr>
          <w:p w14:paraId="08B79AB6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6FE2E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2E5EF7" w:rsidRPr="000730BD" w14:paraId="46188185" w14:textId="77777777" w:rsidTr="0066311F">
        <w:trPr>
          <w:trHeight w:hRule="exact" w:val="423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3A01541A" w14:textId="280B1A74" w:rsidR="002E5EF7" w:rsidRPr="00693DE0" w:rsidRDefault="002E5EF7" w:rsidP="0066311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100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Soci SNS</w:t>
            </w:r>
          </w:p>
        </w:tc>
        <w:tc>
          <w:tcPr>
            <w:tcW w:w="687" w:type="dxa"/>
            <w:shd w:val="clear" w:color="auto" w:fill="auto"/>
          </w:tcPr>
          <w:p w14:paraId="600447DA" w14:textId="77777777" w:rsidR="002E5EF7" w:rsidRPr="000730BD" w:rsidRDefault="002E5EF7" w:rsidP="0066311F">
            <w:pPr>
              <w:ind w:left="-129" w:firstLine="129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5714E" w14:textId="77777777" w:rsidR="002E5EF7" w:rsidRPr="000730BD" w:rsidRDefault="002E5EF7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77C7B3CB" w14:textId="77777777" w:rsidTr="0066311F">
        <w:trPr>
          <w:trHeight w:hRule="exact" w:val="435"/>
          <w:tblCellSpacing w:w="11" w:type="dxa"/>
        </w:trPr>
        <w:tc>
          <w:tcPr>
            <w:tcW w:w="3226" w:type="dxa"/>
            <w:shd w:val="clear" w:color="auto" w:fill="EEECE1"/>
            <w:vAlign w:val="center"/>
          </w:tcPr>
          <w:p w14:paraId="352DB065" w14:textId="7FD53D92" w:rsidR="001F63B6" w:rsidRPr="00693DE0" w:rsidRDefault="001F63B6" w:rsidP="002E5EF7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 w:rsidR="002E5EF7">
              <w:rPr>
                <w:rStyle w:val="Enfasigrassetto"/>
                <w:rFonts w:ascii="Calibri" w:hAnsi="Calibri"/>
                <w:sz w:val="16"/>
                <w:szCs w:val="16"/>
              </w:rPr>
              <w:t>2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Non associati a SNS</w:t>
            </w:r>
          </w:p>
        </w:tc>
        <w:tc>
          <w:tcPr>
            <w:tcW w:w="687" w:type="dxa"/>
            <w:shd w:val="clear" w:color="auto" w:fill="auto"/>
          </w:tcPr>
          <w:p w14:paraId="34D4EDCE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3CCE1" w14:textId="77777777" w:rsidR="001F63B6" w:rsidRPr="000730BD" w:rsidRDefault="001F63B6" w:rsidP="0066311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1F63B6" w:rsidRPr="000730BD" w14:paraId="279A5FE4" w14:textId="77777777" w:rsidTr="0066311F">
        <w:trPr>
          <w:trHeight w:hRule="exact" w:val="560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6FBC5874" w14:textId="77777777" w:rsidR="001F63B6" w:rsidRPr="004A35AE" w:rsidRDefault="001F63B6" w:rsidP="0066311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I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l Modulo di Partecipazione dovrà pervenire alla Fondazione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SNS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  via fax o via e-mail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</w:t>
            </w:r>
            <w:hyperlink r:id="rId9" w:history="1">
              <w:r w:rsidRPr="00CB1B3C">
                <w:rPr>
                  <w:rStyle w:val="Collegamentoipertestuale"/>
                  <w:rFonts w:ascii="Calibri" w:hAnsi="Calibri"/>
                  <w:sz w:val="16"/>
                  <w:szCs w:val="16"/>
                </w:rPr>
                <w:t>info@scuolanazionaleservizi.it</w:t>
              </w:r>
            </w:hyperlink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Fax. 075.5848054</w:t>
            </w:r>
          </w:p>
        </w:tc>
      </w:tr>
      <w:tr w:rsidR="001F63B6" w:rsidRPr="000730BD" w14:paraId="78D9EFBA" w14:textId="77777777" w:rsidTr="0066311F">
        <w:trPr>
          <w:trHeight w:hRule="exact" w:val="1429"/>
          <w:tblCellSpacing w:w="11" w:type="dxa"/>
        </w:trPr>
        <w:tc>
          <w:tcPr>
            <w:tcW w:w="10302" w:type="dxa"/>
            <w:gridSpan w:val="4"/>
            <w:shd w:val="clear" w:color="auto" w:fill="EEECE1"/>
            <w:vAlign w:val="center"/>
          </w:tcPr>
          <w:p w14:paraId="685D6A25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SI IMPEGNA</w:t>
            </w:r>
          </w:p>
          <w:p w14:paraId="62BDEFBF" w14:textId="743F693D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a versare la Quota di Iscrizione c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on Bonifico Bancario entro il 2</w:t>
            </w:r>
            <w:r w:rsidR="002E5EF7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8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</w:t>
            </w:r>
            <w:r w:rsidR="002E5EF7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MARZO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2017</w:t>
            </w: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presso il conto intestato alla Fondazione Scuola Nazionale Servizi, </w:t>
            </w:r>
          </w:p>
          <w:p w14:paraId="2BA35837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Monte dei Paschi di Siena   IBAN: IT58R0103003077000000406883</w:t>
            </w:r>
          </w:p>
          <w:p w14:paraId="347C0A0D" w14:textId="77777777" w:rsidR="001F63B6" w:rsidRPr="00DA512C" w:rsidRDefault="001F63B6" w:rsidP="0066311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dichiara inoltre di essere consapevole:</w:t>
            </w:r>
          </w:p>
          <w:p w14:paraId="159A66EC" w14:textId="77777777" w:rsidR="001F63B6" w:rsidRDefault="001F63B6" w:rsidP="001F63B6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la Fondazione Scuola Nazionale Servizi può utilizzare i dati contenuti nel presente Modulo di Partecipazione esclusivamente nell’ambito e per i fini della propria attività, nel rispetto della riservatezza e dei diritti della persona ai sensi del D.L. 196/2003;</w:t>
            </w:r>
          </w:p>
          <w:p w14:paraId="5F6B292D" w14:textId="77777777" w:rsidR="001F63B6" w:rsidRPr="00964F59" w:rsidRDefault="001F63B6" w:rsidP="001F63B6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l’eventuale Disdetta dovrà essere comunicata via Fax almeno n. 3 giorni lavorativi antecedenti l’Iniziativa; nessun rimborso è previsto oltre tale termine.</w:t>
            </w:r>
          </w:p>
          <w:p w14:paraId="2D177B17" w14:textId="77777777" w:rsidR="001F63B6" w:rsidRPr="004A35AE" w:rsidRDefault="001F63B6" w:rsidP="0066311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</w:p>
        </w:tc>
      </w:tr>
      <w:tr w:rsidR="001F63B6" w:rsidRPr="000730BD" w14:paraId="684B246C" w14:textId="77777777" w:rsidTr="0066311F">
        <w:trPr>
          <w:trHeight w:hRule="exact" w:val="451"/>
          <w:tblCellSpacing w:w="11" w:type="dxa"/>
        </w:trPr>
        <w:tc>
          <w:tcPr>
            <w:tcW w:w="5213" w:type="dxa"/>
            <w:gridSpan w:val="3"/>
            <w:shd w:val="clear" w:color="auto" w:fill="auto"/>
            <w:vAlign w:val="center"/>
          </w:tcPr>
          <w:p w14:paraId="5BCEB29F" w14:textId="77777777" w:rsidR="001F63B6" w:rsidRPr="00E32A9C" w:rsidRDefault="001F63B6" w:rsidP="0066311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 xml:space="preserve">Data: </w:t>
            </w:r>
          </w:p>
        </w:tc>
        <w:tc>
          <w:tcPr>
            <w:tcW w:w="5067" w:type="dxa"/>
            <w:shd w:val="clear" w:color="auto" w:fill="auto"/>
            <w:vAlign w:val="center"/>
          </w:tcPr>
          <w:p w14:paraId="23A767F0" w14:textId="77777777" w:rsidR="001F63B6" w:rsidRPr="00E32A9C" w:rsidRDefault="001F63B6" w:rsidP="0066311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>Timbro e Firma</w:t>
            </w:r>
          </w:p>
        </w:tc>
      </w:tr>
    </w:tbl>
    <w:p w14:paraId="0FE89C25" w14:textId="77777777" w:rsidR="002659A2" w:rsidRPr="0061298E" w:rsidRDefault="002659A2" w:rsidP="0061298E">
      <w:pPr>
        <w:rPr>
          <w:rStyle w:val="Enfasigrassetto"/>
          <w:b w:val="0"/>
        </w:rPr>
      </w:pPr>
    </w:p>
    <w:sectPr w:rsidR="002659A2" w:rsidRPr="0061298E" w:rsidSect="008F5551">
      <w:headerReference w:type="default" r:id="rId10"/>
      <w:footerReference w:type="default" r:id="rId11"/>
      <w:pgSz w:w="11900" w:h="16840"/>
      <w:pgMar w:top="181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F4D76" w14:textId="77777777" w:rsidR="006F69D5" w:rsidRDefault="006F69D5" w:rsidP="002659A2">
      <w:r>
        <w:separator/>
      </w:r>
    </w:p>
  </w:endnote>
  <w:endnote w:type="continuationSeparator" w:id="0">
    <w:p w14:paraId="72F26190" w14:textId="77777777" w:rsidR="006F69D5" w:rsidRDefault="006F69D5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B14F" w14:textId="2D5355C2" w:rsidR="006F69D5" w:rsidRDefault="00D6148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0DCE36" wp14:editId="5545220E">
              <wp:simplePos x="0" y="0"/>
              <wp:positionH relativeFrom="column">
                <wp:posOffset>2378710</wp:posOffset>
              </wp:positionH>
              <wp:positionV relativeFrom="paragraph">
                <wp:posOffset>94615</wp:posOffset>
              </wp:positionV>
              <wp:extent cx="615950" cy="469900"/>
              <wp:effectExtent l="0" t="0" r="0" b="1270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950" cy="469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4" o:spid="_x0000_s1026" style="position:absolute;margin-left:187.3pt;margin-top:7.45pt;width:48.5pt;height:3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" fillcolor="white [3212]" stroked="f"/>
          </w:pict>
        </mc:Fallback>
      </mc:AlternateContent>
    </w:r>
    <w:r w:rsidR="006F69D5">
      <w:rPr>
        <w:noProof/>
      </w:rPr>
      <w:drawing>
        <wp:inline distT="0" distB="0" distL="0" distR="0" wp14:anchorId="769065A6" wp14:editId="1C987CFB">
          <wp:extent cx="6116320" cy="5524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sponsor 5 giornate 2017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324" b="27293"/>
                  <a:stretch/>
                </pic:blipFill>
                <pic:spPr bwMode="auto">
                  <a:xfrm>
                    <a:off x="0" y="0"/>
                    <a:ext cx="611632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233B1" w14:textId="77777777" w:rsidR="006F69D5" w:rsidRDefault="006F69D5" w:rsidP="002659A2">
      <w:r>
        <w:separator/>
      </w:r>
    </w:p>
  </w:footnote>
  <w:footnote w:type="continuationSeparator" w:id="0">
    <w:p w14:paraId="3E942D22" w14:textId="77777777" w:rsidR="006F69D5" w:rsidRDefault="006F69D5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CE34" w14:textId="4F4F8194" w:rsidR="006F69D5" w:rsidRPr="00677A1F" w:rsidRDefault="0038445B" w:rsidP="00677A1F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90281A" wp14:editId="47F69775">
          <wp:simplePos x="0" y="0"/>
          <wp:positionH relativeFrom="column">
            <wp:posOffset>-114300</wp:posOffset>
          </wp:positionH>
          <wp:positionV relativeFrom="paragraph">
            <wp:posOffset>-37465</wp:posOffset>
          </wp:positionV>
          <wp:extent cx="3183890" cy="854710"/>
          <wp:effectExtent l="0" t="0" r="0" b="889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3890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F67815" wp14:editId="4DAB8412">
          <wp:simplePos x="0" y="0"/>
          <wp:positionH relativeFrom="column">
            <wp:posOffset>4343400</wp:posOffset>
          </wp:positionH>
          <wp:positionV relativeFrom="paragraph">
            <wp:posOffset>92710</wp:posOffset>
          </wp:positionV>
          <wp:extent cx="1039495" cy="594360"/>
          <wp:effectExtent l="0" t="0" r="1905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4F28518" wp14:editId="70FA4EBC">
          <wp:simplePos x="0" y="0"/>
          <wp:positionH relativeFrom="column">
            <wp:posOffset>5486400</wp:posOffset>
          </wp:positionH>
          <wp:positionV relativeFrom="paragraph">
            <wp:posOffset>86995</wp:posOffset>
          </wp:positionV>
          <wp:extent cx="605790" cy="605790"/>
          <wp:effectExtent l="0" t="0" r="3810" b="381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9D5">
      <w:tab/>
    </w:r>
    <w:r w:rsidR="006F69D5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5C9"/>
    <w:multiLevelType w:val="hybridMultilevel"/>
    <w:tmpl w:val="1B2E16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attachedTemplate r:id="rId1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B5"/>
    <w:rsid w:val="000117F3"/>
    <w:rsid w:val="00050C4F"/>
    <w:rsid w:val="00067660"/>
    <w:rsid w:val="000730BD"/>
    <w:rsid w:val="00076939"/>
    <w:rsid w:val="00157223"/>
    <w:rsid w:val="00194E8B"/>
    <w:rsid w:val="001B3AD0"/>
    <w:rsid w:val="001C1FB5"/>
    <w:rsid w:val="001F63B6"/>
    <w:rsid w:val="002659A2"/>
    <w:rsid w:val="002E5EF7"/>
    <w:rsid w:val="0038445B"/>
    <w:rsid w:val="003B4943"/>
    <w:rsid w:val="003F4DFE"/>
    <w:rsid w:val="00447268"/>
    <w:rsid w:val="005D0F80"/>
    <w:rsid w:val="0061298E"/>
    <w:rsid w:val="00677A1F"/>
    <w:rsid w:val="006F69D5"/>
    <w:rsid w:val="007A1415"/>
    <w:rsid w:val="007D2673"/>
    <w:rsid w:val="00812FD8"/>
    <w:rsid w:val="0083429D"/>
    <w:rsid w:val="008E1693"/>
    <w:rsid w:val="008F5551"/>
    <w:rsid w:val="009668BC"/>
    <w:rsid w:val="009A457D"/>
    <w:rsid w:val="00B43C3B"/>
    <w:rsid w:val="00D43803"/>
    <w:rsid w:val="00D6148C"/>
    <w:rsid w:val="00DD7F28"/>
    <w:rsid w:val="00E811F9"/>
    <w:rsid w:val="00F34404"/>
    <w:rsid w:val="00F35C88"/>
    <w:rsid w:val="00F925CB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AF4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ＭＳ ゴシック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ＭＳ ゴシック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ＭＳ ゴシック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ＭＳ ゴシック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ＭＳ ゴシック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ＭＳ ゴシック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ＭＳ ゴシック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ＭＳ ゴシック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scuolanazionaleservizi.i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ns:Dropbox:4%20-%20Didattica%20e%20Formazione:CORSI%202017:ALE%20-%205%20Giornate%202017:grafica:template%20programma%205%20giorn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976981-00E9-4841-8285-9E577B63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programma 5 giornate.dotx</Template>
  <TotalTime>5</TotalTime>
  <Pages>1</Pages>
  <Words>265</Words>
  <Characters>1516</Characters>
  <Application>Microsoft Macintosh Word</Application>
  <DocSecurity>0</DocSecurity>
  <Lines>12</Lines>
  <Paragraphs>3</Paragraphs>
  <ScaleCrop>false</ScaleCrop>
  <Company>Scuola Nazionale Servizi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Nazionale Servizi</dc:creator>
  <cp:keywords/>
  <dc:description/>
  <cp:lastModifiedBy>Vittorio  Serafini</cp:lastModifiedBy>
  <cp:revision>6</cp:revision>
  <dcterms:created xsi:type="dcterms:W3CDTF">2017-03-06T18:27:00Z</dcterms:created>
  <dcterms:modified xsi:type="dcterms:W3CDTF">2017-03-07T08:23:00Z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882621894</vt:i4>
  </property>
  <property fmtid="{D5CDD505-2E9C-101B-9397-08002B2CF9AE}" pid="3" name="_NewReviewCycle">
    <vt:lpwstr/>
  </property>
  <property fmtid="{D5CDD505-2E9C-101B-9397-08002B2CF9AE}" pid="4" name="_EmailSubject">
    <vt:lpwstr>LE 5 GIORNATE DI MILANO 2017 - 31 marzo 2017 - 1^ giornata</vt:lpwstr>
  </property>
  <property fmtid="{D5CDD505-2E9C-101B-9397-08002B2CF9AE}" pid="5" name="_AuthorEmail">
    <vt:lpwstr>info@scuolanazionaleservizi.it</vt:lpwstr>
  </property>
  <property fmtid="{D5CDD505-2E9C-101B-9397-08002B2CF9AE}" pid="6" name="_AuthorEmailDisplayName">
    <vt:lpwstr>FONDAZIONE SCUOLA NAZIONALE SERVIZI</vt:lpwstr>
  </property>
</Properties>
</file>